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C8" w:rsidRPr="006D11F7" w:rsidRDefault="00DE73C8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E73C8" w:rsidRPr="006D11F7" w:rsidRDefault="00DE73C8" w:rsidP="00254307">
      <w:pPr>
        <w:pStyle w:val="1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приказом Минспорта России</w:t>
      </w:r>
    </w:p>
    <w:p w:rsidR="00DE73C8" w:rsidRPr="006D11F7" w:rsidRDefault="00DE73C8" w:rsidP="00254307">
      <w:pPr>
        <w:pStyle w:val="1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336D7A">
          <w:rPr>
            <w:sz w:val="28"/>
            <w:szCs w:val="28"/>
          </w:rPr>
          <w:t>2014</w:t>
        </w:r>
        <w:r>
          <w:rPr>
            <w:sz w:val="28"/>
            <w:szCs w:val="28"/>
          </w:rPr>
          <w:t xml:space="preserve"> </w:t>
        </w:r>
        <w:r w:rsidRPr="006D11F7">
          <w:rPr>
            <w:sz w:val="28"/>
            <w:szCs w:val="28"/>
          </w:rPr>
          <w:t>г</w:t>
        </w:r>
      </w:smartTag>
      <w:r w:rsidRPr="006D11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DE73C8" w:rsidRPr="00D92CCB" w:rsidRDefault="00DE73C8" w:rsidP="00254307">
      <w:pPr>
        <w:pStyle w:val="1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DE73C8" w:rsidRDefault="00DE73C8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DE73C8" w:rsidRDefault="00DE73C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DE73C8" w:rsidRPr="00D92CCB" w:rsidRDefault="00DE73C8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b w:val="0"/>
            <w:sz w:val="28"/>
            <w:szCs w:val="28"/>
            <w:lang w:val="en-US"/>
          </w:rPr>
          <w:t>I</w:t>
        </w:r>
        <w:r w:rsidRPr="00B67AB9">
          <w:rPr>
            <w:rFonts w:ascii="Times New Roman" w:hAnsi="Times New Roman"/>
            <w:b w:val="0"/>
            <w:sz w:val="28"/>
            <w:szCs w:val="28"/>
          </w:rPr>
          <w:t>.</w:t>
        </w:r>
      </w:smartTag>
      <w:r w:rsidRPr="00B67AB9">
        <w:rPr>
          <w:rFonts w:ascii="Times New Roman" w:hAnsi="Times New Roman"/>
          <w:b w:val="0"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DE73C8" w:rsidRPr="002C4298" w:rsidRDefault="00DE73C8" w:rsidP="00254307">
      <w:pPr>
        <w:pStyle w:val="1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DE73C8" w:rsidRPr="00D92CCB" w:rsidRDefault="00DE73C8" w:rsidP="00254307">
      <w:pPr>
        <w:pStyle w:val="1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DE73C8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DE73C8" w:rsidRPr="003D7640" w:rsidRDefault="00DE73C8" w:rsidP="00D415C2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DE73C8" w:rsidRPr="003D7640" w:rsidRDefault="00DE73C8" w:rsidP="002076F7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E73C8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DE73C8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DE73C8" w:rsidRPr="003D7640" w:rsidRDefault="00DE73C8" w:rsidP="001F0995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DE73C8" w:rsidRPr="003D7640" w:rsidRDefault="00DE73C8" w:rsidP="001F0995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DE73C8" w:rsidRPr="003D7640" w:rsidRDefault="00DE73C8" w:rsidP="001F0995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DE73C8" w:rsidRPr="003D7640" w:rsidRDefault="00DE73C8" w:rsidP="001F0995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DE73C8" w:rsidRPr="003D7640" w:rsidRDefault="00DE73C8" w:rsidP="001F0995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DE73C8" w:rsidRPr="003D7640" w:rsidRDefault="00DE73C8" w:rsidP="001F0995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DE73C8" w:rsidRPr="003D7640" w:rsidRDefault="00DE73C8" w:rsidP="001F0995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DE73C8" w:rsidRPr="003D7640" w:rsidTr="00D415C2">
        <w:trPr>
          <w:cantSplit/>
        </w:trPr>
        <w:tc>
          <w:tcPr>
            <w:tcW w:w="5000" w:type="pct"/>
            <w:gridSpan w:val="9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E73C8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DE73C8" w:rsidRPr="003D7640" w:rsidRDefault="00DE73C8" w:rsidP="001F0995">
            <w:pPr>
              <w:pStyle w:val="1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DE73C8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DE73C8" w:rsidRPr="003D7640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DE73C8" w:rsidRPr="003D7640" w:rsidRDefault="00DE73C8" w:rsidP="001F0995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DE73C8" w:rsidRPr="003D7640" w:rsidTr="00E70969">
        <w:trPr>
          <w:cantSplit/>
          <w:trHeight w:val="971"/>
        </w:trPr>
        <w:tc>
          <w:tcPr>
            <w:tcW w:w="206" w:type="pc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DE73C8" w:rsidRPr="003D7640" w:rsidRDefault="00DE73C8" w:rsidP="001F0995">
            <w:pPr>
              <w:pStyle w:val="1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sz w:val="24"/>
                  <w:szCs w:val="24"/>
                </w:rPr>
                <w:t>1 км</w:t>
              </w:r>
            </w:smartTag>
            <w:r>
              <w:rPr>
                <w:sz w:val="24"/>
                <w:szCs w:val="24"/>
              </w:rPr>
              <w:t>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DE73C8" w:rsidRPr="003D764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DE73C8" w:rsidRPr="003D7640" w:rsidRDefault="00DE73C8" w:rsidP="001F0995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DE73C8" w:rsidRPr="003D7640" w:rsidRDefault="00DE73C8" w:rsidP="001F0995">
            <w:pPr>
              <w:pStyle w:val="1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DE73C8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DE73C8" w:rsidRPr="003D764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DE73C8" w:rsidRPr="003D7640" w:rsidRDefault="00DE73C8" w:rsidP="001F0995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DE73C8" w:rsidRPr="003D7640" w:rsidTr="00E70969">
        <w:trPr>
          <w:cantSplit/>
        </w:trPr>
        <w:tc>
          <w:tcPr>
            <w:tcW w:w="206" w:type="pct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DE73C8" w:rsidRPr="003D7640" w:rsidRDefault="00DE73C8" w:rsidP="001F0995">
            <w:pPr>
              <w:pStyle w:val="1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DE73C8" w:rsidRPr="003D7640" w:rsidTr="00E70969">
        <w:trPr>
          <w:cantSplit/>
          <w:trHeight w:val="1549"/>
        </w:trPr>
        <w:tc>
          <w:tcPr>
            <w:tcW w:w="206" w:type="pc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DE73C8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</w:tcPr>
          <w:p w:rsidR="00DE73C8" w:rsidRPr="003D7640" w:rsidRDefault="00DE73C8" w:rsidP="001F0995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DE73C8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</w:tcPr>
          <w:p w:rsidR="00DE73C8" w:rsidRPr="003D764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DE73C8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</w:tcPr>
          <w:p w:rsidR="00DE73C8" w:rsidRPr="003D764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</w:tcPr>
          <w:p w:rsidR="00DE73C8" w:rsidRPr="003D764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 xml:space="preserve">, дистанция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sz w:val="24"/>
                  <w:szCs w:val="24"/>
                </w:rPr>
                <w:t>6 м</w:t>
              </w:r>
            </w:smartTag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DE73C8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D7640">
                <w:rPr>
                  <w:noProof/>
                  <w:sz w:val="24"/>
                  <w:szCs w:val="24"/>
                </w:rPr>
                <w:t>1</w:t>
              </w:r>
              <w:r w:rsidRPr="003D7640">
                <w:rPr>
                  <w:sz w:val="24"/>
                  <w:szCs w:val="24"/>
                </w:rPr>
                <w:t xml:space="preserve"> км</w:t>
              </w:r>
            </w:smartTag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DE73C8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D7640">
                <w:rPr>
                  <w:noProof/>
                  <w:sz w:val="24"/>
                  <w:szCs w:val="24"/>
                </w:rPr>
                <w:t>2</w:t>
              </w:r>
              <w:r w:rsidRPr="003D7640">
                <w:rPr>
                  <w:sz w:val="24"/>
                  <w:szCs w:val="24"/>
                </w:rPr>
                <w:t xml:space="preserve"> км</w:t>
              </w:r>
            </w:smartTag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DE73C8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D7640">
                <w:rPr>
                  <w:sz w:val="24"/>
                  <w:szCs w:val="24"/>
                </w:rPr>
                <w:t>1</w:t>
              </w:r>
              <w:r>
                <w:rPr>
                  <w:sz w:val="24"/>
                  <w:szCs w:val="24"/>
                </w:rPr>
                <w:t>,5</w:t>
              </w:r>
              <w:r w:rsidRPr="003D7640">
                <w:rPr>
                  <w:sz w:val="24"/>
                  <w:szCs w:val="24"/>
                </w:rPr>
                <w:t xml:space="preserve"> км</w:t>
              </w:r>
            </w:smartTag>
            <w:r w:rsidRPr="003D7640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DE73C8" w:rsidRPr="003D7640" w:rsidTr="00E70969">
        <w:trPr>
          <w:cantSplit/>
        </w:trPr>
        <w:tc>
          <w:tcPr>
            <w:tcW w:w="264" w:type="pct"/>
            <w:gridSpan w:val="2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DE73C8" w:rsidRPr="003D7640" w:rsidRDefault="00DE73C8" w:rsidP="00CE7F87">
            <w:pPr>
              <w:pStyle w:val="1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DE73C8" w:rsidRPr="003D7640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DE73C8" w:rsidRPr="003D7640" w:rsidTr="00E70969">
        <w:trPr>
          <w:cantSplit/>
        </w:trPr>
        <w:tc>
          <w:tcPr>
            <w:tcW w:w="1106" w:type="pct"/>
            <w:gridSpan w:val="3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DE73C8" w:rsidRPr="003D7640" w:rsidTr="00E70969">
        <w:trPr>
          <w:cantSplit/>
        </w:trPr>
        <w:tc>
          <w:tcPr>
            <w:tcW w:w="1106" w:type="pct"/>
            <w:gridSpan w:val="3"/>
          </w:tcPr>
          <w:p w:rsidR="00DE73C8" w:rsidRPr="003D7640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DE73C8" w:rsidRPr="00685EBA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DE73C8" w:rsidRPr="000B0F96" w:rsidRDefault="00DE73C8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изложены в приложении к настоящим государственным требованиям </w:t>
      </w:r>
      <w:r w:rsidRPr="000B0F96">
        <w:rPr>
          <w:rFonts w:ascii="Times New Roman" w:hAnsi="Times New Roman"/>
          <w:b w:val="0"/>
          <w:bCs/>
          <w:sz w:val="28"/>
          <w:szCs w:val="28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DE73C8" w:rsidRPr="00D92CCB" w:rsidRDefault="00DE73C8" w:rsidP="00254307">
      <w:pPr>
        <w:pStyle w:val="1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DE73C8" w:rsidRDefault="00DE73C8" w:rsidP="00254307">
      <w:pPr>
        <w:pStyle w:val="1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DE73C8" w:rsidRDefault="00DE73C8" w:rsidP="00254307">
      <w:pPr>
        <w:pStyle w:val="1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DE73C8" w:rsidRPr="008D7DB4" w:rsidTr="002C14EF">
        <w:trPr>
          <w:cantSplit/>
          <w:jc w:val="center"/>
        </w:trPr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>не менее 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E73C8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DE73C8" w:rsidRPr="00D92CCB" w:rsidRDefault="00DE73C8" w:rsidP="00254307">
      <w:pPr>
        <w:pStyle w:val="1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DE73C8" w:rsidRPr="00D92CCB" w:rsidRDefault="00DE73C8" w:rsidP="00B67AB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t>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DE73C8" w:rsidRPr="00D92CCB" w:rsidRDefault="00DE73C8" w:rsidP="00254307">
      <w:pPr>
        <w:pStyle w:val="1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</w:t>
      </w:r>
      <w:r w:rsidRPr="00D92CCB">
        <w:rPr>
          <w:sz w:val="28"/>
          <w:szCs w:val="28"/>
        </w:rPr>
        <w:t xml:space="preserve"> 10 лет)</w:t>
      </w:r>
    </w:p>
    <w:p w:rsidR="00DE73C8" w:rsidRPr="00D92CCB" w:rsidRDefault="00DE73C8" w:rsidP="00254307">
      <w:pPr>
        <w:pStyle w:val="1"/>
        <w:ind w:firstLine="0"/>
        <w:jc w:val="left"/>
        <w:rPr>
          <w:sz w:val="28"/>
          <w:szCs w:val="28"/>
        </w:rPr>
      </w:pPr>
    </w:p>
    <w:p w:rsidR="00DE73C8" w:rsidRDefault="00DE73C8" w:rsidP="002C14EF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DE73C8" w:rsidRPr="009E37AE" w:rsidRDefault="00DE73C8" w:rsidP="00254307">
      <w:pPr>
        <w:pStyle w:val="1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DE73C8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DE73C8" w:rsidRPr="00D92CCB" w:rsidRDefault="00DE73C8" w:rsidP="001F0995">
            <w:pPr>
              <w:pStyle w:val="1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DE73C8" w:rsidRPr="00D92CCB" w:rsidRDefault="00DE73C8" w:rsidP="002C14EF">
            <w:pPr>
              <w:pStyle w:val="1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E73C8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DE73C8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DE73C8" w:rsidRPr="00D92CCB" w:rsidRDefault="00DE73C8" w:rsidP="001F0995">
            <w:pPr>
              <w:pStyle w:val="1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DE73C8" w:rsidRPr="00D92CCB" w:rsidRDefault="00DE73C8" w:rsidP="001F0995">
            <w:pPr>
              <w:pStyle w:val="1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DE73C8" w:rsidRPr="00D92CCB" w:rsidRDefault="00DE73C8" w:rsidP="001F0995">
            <w:pPr>
              <w:pStyle w:val="1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DE73C8" w:rsidRPr="00D92CCB" w:rsidRDefault="00DE73C8" w:rsidP="00254307">
            <w:pPr>
              <w:pStyle w:val="1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>
              <w:rPr>
                <w:sz w:val="24"/>
                <w:szCs w:val="24"/>
              </w:rPr>
              <w:t xml:space="preserve">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DE73C8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DE73C8" w:rsidRPr="00D92CCB" w:rsidRDefault="00DE73C8" w:rsidP="00254307">
            <w:pPr>
              <w:pStyle w:val="1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E73C8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DE73C8" w:rsidRPr="00D92CCB" w:rsidRDefault="00DE73C8" w:rsidP="002076F7">
            <w:pPr>
              <w:pStyle w:val="1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DE73C8" w:rsidRPr="00D92CCB" w:rsidRDefault="00DE73C8" w:rsidP="00E70969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</w:tcPr>
          <w:p w:rsidR="00DE73C8" w:rsidRPr="00D92CCB" w:rsidRDefault="00DE73C8" w:rsidP="002076F7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DE73C8" w:rsidRPr="00D92CCB" w:rsidRDefault="00DE73C8" w:rsidP="001F0995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1 км</w:t>
              </w:r>
            </w:smartTag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DE73C8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DE73C8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E73C8" w:rsidRPr="00D92CCB" w:rsidRDefault="00DE73C8" w:rsidP="001F0995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DE73C8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</w:tcPr>
          <w:p w:rsidR="00DE73C8" w:rsidRPr="00D92CCB" w:rsidRDefault="00DE73C8" w:rsidP="002076F7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DE73C8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DE73C8" w:rsidRPr="00D92CCB" w:rsidRDefault="00DE73C8" w:rsidP="00254307">
            <w:pPr>
              <w:pStyle w:val="1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DE73C8" w:rsidRPr="00D92CCB" w:rsidRDefault="00DE73C8" w:rsidP="002076F7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DE73C8" w:rsidRPr="00D92CCB" w:rsidRDefault="00DE73C8" w:rsidP="00CE7F8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DE73C8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DE73C8" w:rsidRPr="00D92CCB" w:rsidRDefault="00DE73C8" w:rsidP="00254307">
            <w:pPr>
              <w:pStyle w:val="1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DE73C8" w:rsidRPr="00D92CCB" w:rsidRDefault="00DE73C8" w:rsidP="00CE7F8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CE7F87">
            <w:pPr>
              <w:pStyle w:val="1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DE73C8" w:rsidRPr="00D92CCB" w:rsidRDefault="00DE73C8" w:rsidP="00254307">
            <w:pPr>
              <w:pStyle w:val="1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CE7F87">
            <w:pPr>
              <w:pStyle w:val="1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392" w:type="dxa"/>
          </w:tcPr>
          <w:p w:rsidR="00DE73C8" w:rsidRPr="00D92CCB" w:rsidRDefault="00DE73C8" w:rsidP="002076F7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D92CCB" w:rsidRDefault="00DE73C8" w:rsidP="00E7096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DE73C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DE73C8" w:rsidRPr="00685EBA" w:rsidRDefault="00DE73C8" w:rsidP="00E70969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DE73C8" w:rsidRDefault="00DE73C8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DE73C8" w:rsidRPr="00D92CCB" w:rsidRDefault="00DE73C8" w:rsidP="002076F7">
      <w:pPr>
        <w:pStyle w:val="1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rPr>
          <w:sz w:val="28"/>
          <w:szCs w:val="28"/>
        </w:rPr>
      </w:pPr>
    </w:p>
    <w:p w:rsidR="00DE73C8" w:rsidRDefault="00DE73C8" w:rsidP="002076F7">
      <w:pPr>
        <w:pStyle w:val="1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DE73C8" w:rsidRPr="00D92CCB" w:rsidRDefault="00DE73C8" w:rsidP="00254307">
      <w:pPr>
        <w:pStyle w:val="1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DE73C8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14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14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14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14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E73C8" w:rsidRPr="008D7DB4" w:rsidTr="00E70969">
        <w:trPr>
          <w:cantSplit/>
          <w:jc w:val="center"/>
        </w:trPr>
        <w:tc>
          <w:tcPr>
            <w:tcW w:w="514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DE73C8" w:rsidRPr="002058F7" w:rsidRDefault="00DE73C8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E73C8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DE73C8" w:rsidRPr="00D92CCB" w:rsidRDefault="00DE73C8" w:rsidP="00254307">
      <w:pPr>
        <w:pStyle w:val="1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DE73C8" w:rsidRPr="00D92CCB" w:rsidRDefault="00DE73C8" w:rsidP="00254307">
      <w:pPr>
        <w:pStyle w:val="1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t>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DE73C8" w:rsidRPr="00D92CCB" w:rsidRDefault="00DE73C8" w:rsidP="00254307">
      <w:pPr>
        <w:pStyle w:val="1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11 до </w:t>
      </w:r>
      <w:r w:rsidRPr="00D92CCB">
        <w:rPr>
          <w:sz w:val="28"/>
          <w:szCs w:val="28"/>
        </w:rPr>
        <w:t>12 лет)</w:t>
      </w:r>
    </w:p>
    <w:p w:rsidR="00DE73C8" w:rsidRPr="00D92CCB" w:rsidRDefault="00DE73C8" w:rsidP="00254307">
      <w:pPr>
        <w:pStyle w:val="1"/>
        <w:spacing w:before="40"/>
        <w:ind w:firstLine="0"/>
        <w:jc w:val="center"/>
        <w:rPr>
          <w:sz w:val="28"/>
          <w:szCs w:val="28"/>
        </w:rPr>
      </w:pPr>
    </w:p>
    <w:p w:rsidR="00DE73C8" w:rsidRPr="009E37AE" w:rsidRDefault="00DE73C8" w:rsidP="002076F7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DE73C8" w:rsidRPr="00D92CCB" w:rsidRDefault="00DE73C8" w:rsidP="00254307">
      <w:pPr>
        <w:pStyle w:val="1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DE73C8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DE73C8" w:rsidRPr="00D92CCB" w:rsidRDefault="00DE73C8" w:rsidP="00254307">
            <w:pPr>
              <w:pStyle w:val="1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E73C8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DE73C8" w:rsidRPr="00D92CCB" w:rsidRDefault="00DE73C8" w:rsidP="00254307">
            <w:pPr>
              <w:pStyle w:val="1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DE73C8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DE73C8" w:rsidRPr="00D92CCB" w:rsidRDefault="00DE73C8" w:rsidP="00254307">
            <w:pPr>
              <w:pStyle w:val="1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DE73C8" w:rsidRPr="00D92CCB" w:rsidRDefault="00DE73C8" w:rsidP="002076F7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DE73C8" w:rsidRPr="00D92CCB" w:rsidRDefault="00DE73C8" w:rsidP="002076F7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DE73C8" w:rsidRPr="00D92CCB" w:rsidRDefault="00DE73C8" w:rsidP="002076F7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DE73C8" w:rsidRPr="00D92CCB" w:rsidRDefault="00DE73C8" w:rsidP="002076F7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DE73C8" w:rsidRPr="00D92CCB" w:rsidRDefault="00DE73C8" w:rsidP="002076F7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DE73C8" w:rsidRPr="00D92CCB" w:rsidRDefault="00DE73C8" w:rsidP="002076F7">
            <w:pPr>
              <w:pStyle w:val="1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DE73C8" w:rsidRPr="00D92CCB" w:rsidRDefault="00DE73C8" w:rsidP="002076F7">
            <w:pPr>
              <w:pStyle w:val="1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DE73C8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DE73C8" w:rsidRPr="00D92CCB" w:rsidRDefault="00DE73C8" w:rsidP="00254307">
            <w:pPr>
              <w:pStyle w:val="1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1,5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DE73C8" w:rsidRPr="00D92CCB" w:rsidRDefault="00DE73C8" w:rsidP="00254307">
            <w:pPr>
              <w:pStyle w:val="1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DE73C8" w:rsidRPr="00EF09BA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DE73C8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DE73C8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DE73C8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DE73C8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DE73C8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DE73C8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DE73C8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DE73C8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</w:tcPr>
          <w:p w:rsidR="00DE73C8" w:rsidRPr="00EF09BA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DE73C8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bottom w:val="nil"/>
            </w:tcBorders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bottom w:val="nil"/>
            </w:tcBorders>
          </w:tcPr>
          <w:p w:rsidR="00DE73C8" w:rsidRPr="00EF09BA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bottom w:val="nil"/>
            </w:tcBorders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bottom w:val="nil"/>
            </w:tcBorders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bottom w:val="nil"/>
            </w:tcBorders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bottom w:val="nil"/>
            </w:tcBorders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bottom w:val="nil"/>
            </w:tcBorders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bottom w:val="nil"/>
            </w:tcBorders>
            <w:vAlign w:val="center"/>
          </w:tcPr>
          <w:p w:rsidR="00DE73C8" w:rsidRPr="00EF09BA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DE73C8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vAlign w:val="center"/>
          </w:tcPr>
          <w:p w:rsidR="00DE73C8" w:rsidRPr="00723455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vAlign w:val="center"/>
          </w:tcPr>
          <w:p w:rsidR="00DE73C8" w:rsidRPr="00723455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vAlign w:val="center"/>
          </w:tcPr>
          <w:p w:rsidR="00DE73C8" w:rsidRPr="00723455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vAlign w:val="center"/>
          </w:tcPr>
          <w:p w:rsidR="00DE73C8" w:rsidRPr="00723455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vAlign w:val="center"/>
          </w:tcPr>
          <w:p w:rsidR="00DE73C8" w:rsidRPr="00723455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vAlign w:val="center"/>
          </w:tcPr>
          <w:p w:rsidR="00DE73C8" w:rsidRPr="00723455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DE73C8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DE73C8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3 км по пересеченной местности*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DE73C8" w:rsidRPr="00D92CCB" w:rsidRDefault="00DE73C8" w:rsidP="00254307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DE73C8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5 м (очки)</w:t>
            </w:r>
          </w:p>
        </w:tc>
        <w:tc>
          <w:tcPr>
            <w:tcW w:w="625" w:type="pct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DE73C8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DE73C8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E73C8" w:rsidRPr="0074481A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  <w:bookmarkEnd w:id="0"/>
          </w:p>
        </w:tc>
        <w:tc>
          <w:tcPr>
            <w:tcW w:w="625" w:type="pct"/>
            <w:vAlign w:val="center"/>
          </w:tcPr>
          <w:p w:rsidR="00DE73C8" w:rsidRPr="0074481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DE73C8" w:rsidRPr="0074481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DE73C8" w:rsidRPr="0074481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DE73C8" w:rsidRPr="0074481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DE73C8" w:rsidRPr="0074481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DE73C8" w:rsidRPr="0074481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DE73C8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DE73C8" w:rsidRPr="00D92CCB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DE73C8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DE73C8" w:rsidRPr="00D92CCB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DE73C8" w:rsidRPr="00D92CCB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DE73C8" w:rsidRPr="00D92CCB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DE73C8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DE73C8" w:rsidRPr="00D92CCB" w:rsidRDefault="00DE73C8" w:rsidP="002076F7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DE73C8" w:rsidRPr="00EF09BA" w:rsidRDefault="00DE73C8" w:rsidP="00E70969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DE73C8" w:rsidRDefault="00DE73C8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DE73C8" w:rsidRDefault="00DE73C8" w:rsidP="001F0995">
      <w:pPr>
        <w:pStyle w:val="1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rPr>
          <w:sz w:val="28"/>
          <w:szCs w:val="28"/>
        </w:rPr>
      </w:pPr>
    </w:p>
    <w:p w:rsidR="00DE73C8" w:rsidRDefault="00DE73C8" w:rsidP="001F0995">
      <w:pPr>
        <w:pStyle w:val="1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9E37AE">
        <w:rPr>
          <w:sz w:val="28"/>
          <w:szCs w:val="28"/>
        </w:rPr>
        <w:t>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9</w:t>
      </w:r>
      <w:r w:rsidRPr="00D92CCB">
        <w:rPr>
          <w:sz w:val="28"/>
          <w:szCs w:val="28"/>
        </w:rPr>
        <w:t xml:space="preserve"> часов)</w:t>
      </w:r>
    </w:p>
    <w:p w:rsidR="00DE73C8" w:rsidRPr="00D92CCB" w:rsidRDefault="00DE73C8" w:rsidP="00254307">
      <w:pPr>
        <w:pStyle w:val="1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DE73C8" w:rsidRPr="008D7DB4" w:rsidTr="002C3666">
        <w:tc>
          <w:tcPr>
            <w:tcW w:w="540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 )</w:t>
            </w:r>
          </w:p>
        </w:tc>
      </w:tr>
      <w:tr w:rsidR="00DE73C8" w:rsidRPr="008D7DB4" w:rsidTr="002C3666"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DE73C8" w:rsidRPr="002058F7" w:rsidRDefault="00DE73C8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DE73C8" w:rsidRPr="008D7DB4" w:rsidTr="002C3666"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DE73C8" w:rsidRPr="002058F7" w:rsidRDefault="00DE73C8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DE73C8" w:rsidRPr="008D7DB4" w:rsidTr="002C3666"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DE73C8" w:rsidRPr="002058F7" w:rsidRDefault="00DE73C8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E73C8" w:rsidRPr="008D7DB4" w:rsidTr="002C3666"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DE73C8" w:rsidRPr="002058F7" w:rsidRDefault="00DE73C8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E73C8" w:rsidRPr="008D7DB4" w:rsidTr="002C3666">
        <w:tc>
          <w:tcPr>
            <w:tcW w:w="540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DE73C8" w:rsidRPr="002058F7" w:rsidRDefault="00DE73C8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E73C8" w:rsidRPr="008D7DB4" w:rsidTr="002C3666">
        <w:tc>
          <w:tcPr>
            <w:tcW w:w="10348" w:type="dxa"/>
            <w:gridSpan w:val="3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DE73C8" w:rsidRPr="00D92CCB" w:rsidRDefault="00DE73C8" w:rsidP="00254307">
      <w:pPr>
        <w:pStyle w:val="1"/>
        <w:ind w:firstLine="0"/>
        <w:rPr>
          <w:b/>
          <w:sz w:val="28"/>
          <w:szCs w:val="28"/>
        </w:rPr>
      </w:pPr>
    </w:p>
    <w:p w:rsidR="00DE73C8" w:rsidRPr="00D92CCB" w:rsidRDefault="00DE73C8" w:rsidP="00254307">
      <w:pPr>
        <w:pStyle w:val="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t>IV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DE73C8" w:rsidRPr="00D92CCB" w:rsidRDefault="00DE73C8" w:rsidP="00254307">
      <w:pPr>
        <w:pStyle w:val="1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rPr>
          <w:b/>
          <w:sz w:val="28"/>
          <w:szCs w:val="28"/>
        </w:rPr>
      </w:pPr>
    </w:p>
    <w:p w:rsidR="00DE73C8" w:rsidRPr="009E37AE" w:rsidRDefault="00DE73C8" w:rsidP="001F0995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DE73C8" w:rsidRPr="00D92CCB" w:rsidRDefault="00DE73C8" w:rsidP="00254307">
      <w:pPr>
        <w:pStyle w:val="1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DE73C8" w:rsidRPr="00D92CCB" w:rsidTr="00955413">
        <w:trPr>
          <w:trHeight w:val="135"/>
        </w:trPr>
        <w:tc>
          <w:tcPr>
            <w:tcW w:w="278" w:type="pct"/>
            <w:vMerge w:val="restar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E73C8" w:rsidRPr="00D92CCB" w:rsidTr="00955413">
        <w:trPr>
          <w:trHeight w:val="142"/>
        </w:trPr>
        <w:tc>
          <w:tcPr>
            <w:tcW w:w="278" w:type="pct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DE73C8" w:rsidRPr="00D92CCB" w:rsidTr="00955413">
        <w:trPr>
          <w:trHeight w:val="152"/>
        </w:trPr>
        <w:tc>
          <w:tcPr>
            <w:tcW w:w="278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DE73C8" w:rsidRPr="00D92CCB" w:rsidRDefault="00DE73C8" w:rsidP="001F0995">
            <w:pPr>
              <w:pStyle w:val="1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DE73C8" w:rsidRPr="00D92CCB" w:rsidRDefault="00DE73C8" w:rsidP="001F0995">
            <w:pPr>
              <w:pStyle w:val="1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DE73C8" w:rsidRPr="00D92CCB" w:rsidRDefault="00DE73C8" w:rsidP="00702B2B">
            <w:pPr>
              <w:pStyle w:val="1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DE73C8" w:rsidRPr="00D92CCB" w:rsidRDefault="00DE73C8" w:rsidP="00955413">
            <w:pPr>
              <w:pStyle w:val="1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DE73C8" w:rsidRPr="00D92CCB" w:rsidTr="00955413">
        <w:trPr>
          <w:trHeight w:val="288"/>
        </w:trPr>
        <w:tc>
          <w:tcPr>
            <w:tcW w:w="5000" w:type="pct"/>
            <w:gridSpan w:val="18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E73C8" w:rsidRPr="00D92CCB" w:rsidTr="00955413">
        <w:trPr>
          <w:trHeight w:val="578"/>
        </w:trPr>
        <w:tc>
          <w:tcPr>
            <w:tcW w:w="278" w:type="pc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1F0995">
            <w:pPr>
              <w:pStyle w:val="1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60</w:t>
            </w:r>
            <w:r w:rsidRPr="00D92CC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DE73C8" w:rsidRPr="00D92CCB" w:rsidTr="00955413">
        <w:trPr>
          <w:trHeight w:val="549"/>
        </w:trPr>
        <w:tc>
          <w:tcPr>
            <w:tcW w:w="278" w:type="pct"/>
            <w:vMerge w:val="restar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1F0995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DE73C8" w:rsidRPr="00D92CCB" w:rsidTr="00955413">
        <w:trPr>
          <w:trHeight w:val="146"/>
        </w:trPr>
        <w:tc>
          <w:tcPr>
            <w:tcW w:w="278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D92CCB" w:rsidRDefault="00DE73C8" w:rsidP="001F0995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3 км </w:t>
            </w:r>
          </w:p>
        </w:tc>
        <w:tc>
          <w:tcPr>
            <w:tcW w:w="654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E73C8" w:rsidRPr="00933D50" w:rsidTr="00955413">
        <w:trPr>
          <w:trHeight w:val="558"/>
        </w:trPr>
        <w:tc>
          <w:tcPr>
            <w:tcW w:w="278" w:type="pct"/>
            <w:vMerge w:val="restart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933D50" w:rsidRDefault="00DE73C8" w:rsidP="001F0995">
            <w:pPr>
              <w:pStyle w:val="1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DE73C8" w:rsidRPr="00933D50" w:rsidTr="00955413">
        <w:trPr>
          <w:trHeight w:val="601"/>
        </w:trPr>
        <w:tc>
          <w:tcPr>
            <w:tcW w:w="278" w:type="pct"/>
            <w:vMerge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933D50" w:rsidRDefault="00DE73C8" w:rsidP="001F0995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DE73C8" w:rsidRPr="00933D50" w:rsidTr="00955413">
        <w:trPr>
          <w:trHeight w:val="469"/>
        </w:trPr>
        <w:tc>
          <w:tcPr>
            <w:tcW w:w="278" w:type="pct"/>
            <w:vMerge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933D50" w:rsidRDefault="00DE73C8" w:rsidP="001F0995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DE73C8" w:rsidRPr="00933D50" w:rsidTr="00EA280F">
        <w:trPr>
          <w:trHeight w:val="1460"/>
        </w:trPr>
        <w:tc>
          <w:tcPr>
            <w:tcW w:w="278" w:type="pct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DE73C8" w:rsidRPr="00933D50" w:rsidRDefault="00DE73C8" w:rsidP="001F0995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DE73C8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DE73C8" w:rsidRPr="00933D50" w:rsidRDefault="00DE73C8" w:rsidP="00E70969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DE73C8" w:rsidRPr="00933D50" w:rsidTr="00955413">
        <w:trPr>
          <w:trHeight w:val="832"/>
        </w:trPr>
        <w:tc>
          <w:tcPr>
            <w:tcW w:w="278" w:type="pct"/>
            <w:vMerge w:val="restart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DE73C8" w:rsidRPr="00933D50" w:rsidTr="00955413">
        <w:trPr>
          <w:trHeight w:val="832"/>
        </w:trPr>
        <w:tc>
          <w:tcPr>
            <w:tcW w:w="278" w:type="pct"/>
            <w:vMerge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DE73C8" w:rsidRPr="00D92CCB" w:rsidTr="00955413">
        <w:trPr>
          <w:trHeight w:val="832"/>
        </w:trPr>
        <w:tc>
          <w:tcPr>
            <w:tcW w:w="278" w:type="pct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933D50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DE73C8" w:rsidRPr="00933D50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DE73C8" w:rsidRPr="00D92CCB" w:rsidTr="00955413">
        <w:trPr>
          <w:trHeight w:val="556"/>
        </w:trPr>
        <w:tc>
          <w:tcPr>
            <w:tcW w:w="278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150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643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DE73C8" w:rsidRPr="00D92CCB" w:rsidTr="00955413">
        <w:trPr>
          <w:trHeight w:val="567"/>
        </w:trPr>
        <w:tc>
          <w:tcPr>
            <w:tcW w:w="278" w:type="pct"/>
            <w:vMerge w:val="restar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702B2B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3</w:t>
            </w:r>
            <w:r w:rsidRPr="00D92CC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DE73C8" w:rsidRPr="00D92CCB" w:rsidTr="00955413">
        <w:trPr>
          <w:trHeight w:val="227"/>
        </w:trPr>
        <w:tc>
          <w:tcPr>
            <w:tcW w:w="278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D92CCB" w:rsidRDefault="00DE73C8" w:rsidP="00702B2B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5 км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E73C8" w:rsidRPr="00D92CCB" w:rsidTr="00955413">
        <w:trPr>
          <w:trHeight w:val="605"/>
        </w:trPr>
        <w:tc>
          <w:tcPr>
            <w:tcW w:w="278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 3 км по пересеченной местности*</w:t>
            </w:r>
          </w:p>
        </w:tc>
        <w:tc>
          <w:tcPr>
            <w:tcW w:w="643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D92CCB" w:rsidTr="00955413">
        <w:trPr>
          <w:trHeight w:val="617"/>
        </w:trPr>
        <w:tc>
          <w:tcPr>
            <w:tcW w:w="278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DE73C8" w:rsidRPr="00D92CCB" w:rsidRDefault="00DE73C8" w:rsidP="00702B2B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на 50</w:t>
            </w:r>
            <w:r w:rsidRPr="00D92CCB">
              <w:rPr>
                <w:sz w:val="24"/>
                <w:szCs w:val="24"/>
              </w:rPr>
              <w:t xml:space="preserve"> 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DE73C8" w:rsidRPr="00D92CCB" w:rsidTr="00955413">
        <w:trPr>
          <w:trHeight w:val="874"/>
        </w:trPr>
        <w:tc>
          <w:tcPr>
            <w:tcW w:w="278" w:type="pct"/>
            <w:vMerge w:val="restar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702B2B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DE73C8" w:rsidRPr="00D92CCB" w:rsidTr="00955413">
        <w:trPr>
          <w:trHeight w:val="874"/>
        </w:trPr>
        <w:tc>
          <w:tcPr>
            <w:tcW w:w="278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DE73C8" w:rsidRPr="00D92CCB" w:rsidRDefault="00DE73C8" w:rsidP="00702B2B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DE73C8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DE73C8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DE73C8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DE73C8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DE73C8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DE73C8" w:rsidRPr="00D92CCB" w:rsidTr="00955413">
        <w:trPr>
          <w:trHeight w:val="1391"/>
        </w:trPr>
        <w:tc>
          <w:tcPr>
            <w:tcW w:w="278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DE73C8" w:rsidRPr="00D92CCB" w:rsidTr="00955413">
        <w:trPr>
          <w:trHeight w:val="887"/>
        </w:trPr>
        <w:tc>
          <w:tcPr>
            <w:tcW w:w="1234" w:type="pct"/>
            <w:gridSpan w:val="3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DE73C8" w:rsidRPr="00D92CCB" w:rsidTr="00955413">
        <w:trPr>
          <w:trHeight w:val="572"/>
        </w:trPr>
        <w:tc>
          <w:tcPr>
            <w:tcW w:w="1234" w:type="pct"/>
            <w:gridSpan w:val="3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DE73C8" w:rsidRPr="00D92CCB" w:rsidRDefault="00DE73C8" w:rsidP="0095541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*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DE73C8" w:rsidRDefault="00DE73C8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DE73C8" w:rsidRPr="00EA280F" w:rsidRDefault="00DE73C8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DE73C8" w:rsidRPr="00D92CCB" w:rsidRDefault="00DE73C8" w:rsidP="00702B2B">
      <w:pPr>
        <w:pStyle w:val="1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rPr>
          <w:sz w:val="28"/>
          <w:szCs w:val="28"/>
        </w:rPr>
      </w:pPr>
    </w:p>
    <w:p w:rsidR="00DE73C8" w:rsidRDefault="00DE73C8" w:rsidP="00702B2B">
      <w:pPr>
        <w:pStyle w:val="1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DE73C8" w:rsidRPr="009E37AE" w:rsidRDefault="00DE73C8" w:rsidP="00254307">
      <w:pPr>
        <w:pStyle w:val="1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DE73C8" w:rsidRPr="008D7DB4" w:rsidTr="003C0FB3">
        <w:trPr>
          <w:cantSplit/>
        </w:trPr>
        <w:tc>
          <w:tcPr>
            <w:tcW w:w="681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DE73C8" w:rsidRPr="008D7DB4" w:rsidTr="00955413">
        <w:trPr>
          <w:cantSplit/>
        </w:trPr>
        <w:tc>
          <w:tcPr>
            <w:tcW w:w="681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DE73C8" w:rsidRPr="008D7DB4" w:rsidTr="00955413">
        <w:trPr>
          <w:cantSplit/>
        </w:trPr>
        <w:tc>
          <w:tcPr>
            <w:tcW w:w="681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DE73C8" w:rsidRPr="008D7DB4" w:rsidTr="00955413">
        <w:trPr>
          <w:cantSplit/>
        </w:trPr>
        <w:tc>
          <w:tcPr>
            <w:tcW w:w="681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E73C8" w:rsidRPr="008D7DB4" w:rsidTr="00955413">
        <w:trPr>
          <w:cantSplit/>
        </w:trPr>
        <w:tc>
          <w:tcPr>
            <w:tcW w:w="681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E73C8" w:rsidRPr="008D7DB4" w:rsidTr="00955413">
        <w:trPr>
          <w:cantSplit/>
        </w:trPr>
        <w:tc>
          <w:tcPr>
            <w:tcW w:w="681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E73C8" w:rsidRPr="008D7DB4" w:rsidTr="003C0FB3">
        <w:trPr>
          <w:cantSplit/>
        </w:trPr>
        <w:tc>
          <w:tcPr>
            <w:tcW w:w="9923" w:type="dxa"/>
            <w:gridSpan w:val="3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DE73C8" w:rsidRPr="00D92CCB" w:rsidRDefault="00DE73C8" w:rsidP="00B67AB9">
      <w:pPr>
        <w:jc w:val="center"/>
        <w:rPr>
          <w:sz w:val="28"/>
          <w:szCs w:val="28"/>
        </w:rPr>
      </w:pPr>
      <w:r w:rsidRPr="00D92CCB">
        <w:br w:type="page"/>
      </w:r>
      <w:r w:rsidRPr="00D92CCB">
        <w:rPr>
          <w:sz w:val="28"/>
          <w:szCs w:val="28"/>
        </w:rPr>
        <w:t>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DE73C8" w:rsidRPr="00D92CCB" w:rsidRDefault="00DE73C8" w:rsidP="00254307">
      <w:pPr>
        <w:pStyle w:val="1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</w:t>
      </w:r>
      <w:r w:rsidRPr="00D92CCB">
        <w:rPr>
          <w:noProof/>
          <w:sz w:val="28"/>
          <w:szCs w:val="28"/>
        </w:rPr>
        <w:t xml:space="preserve">16 </w:t>
      </w:r>
      <w:r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DE73C8" w:rsidRPr="00D92CCB" w:rsidRDefault="00DE73C8" w:rsidP="00254307">
      <w:pPr>
        <w:pStyle w:val="1"/>
        <w:spacing w:before="80"/>
        <w:ind w:firstLine="0"/>
        <w:jc w:val="center"/>
        <w:rPr>
          <w:sz w:val="28"/>
          <w:szCs w:val="28"/>
        </w:rPr>
      </w:pPr>
    </w:p>
    <w:p w:rsidR="00DE73C8" w:rsidRPr="00B81FB9" w:rsidRDefault="00DE73C8" w:rsidP="00702B2B">
      <w:pPr>
        <w:pStyle w:val="1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DE73C8" w:rsidRPr="00EA280F" w:rsidRDefault="00DE73C8" w:rsidP="00254307">
      <w:pPr>
        <w:pStyle w:val="1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DE73C8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E73C8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DE73C8" w:rsidRPr="00D92CCB" w:rsidRDefault="00DE73C8" w:rsidP="00254307">
            <w:pPr>
              <w:pStyle w:val="1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DE73C8" w:rsidRPr="00D92CCB" w:rsidRDefault="00DE73C8" w:rsidP="00254307">
            <w:pPr>
              <w:pStyle w:val="1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100</w:t>
            </w:r>
            <w:r w:rsidRPr="00D92CCB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3 км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3C8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E73C8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DE73C8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1026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r w:rsidRPr="00D92CCB">
              <w:rPr>
                <w:noProof/>
                <w:sz w:val="24"/>
                <w:szCs w:val="24"/>
              </w:rPr>
              <w:t xml:space="preserve">700 </w:t>
            </w:r>
            <w:r w:rsidRPr="00D92CCB">
              <w:rPr>
                <w:sz w:val="24"/>
                <w:szCs w:val="24"/>
              </w:rPr>
              <w:t>г (м)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DE73C8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DE73C8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DE73C8" w:rsidRPr="00D92CCB" w:rsidRDefault="00DE73C8" w:rsidP="00702B2B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r w:rsidRPr="00D92CCB">
              <w:rPr>
                <w:noProof/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или на 5</w:t>
            </w:r>
            <w:r w:rsidRPr="00D92CC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E73C8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DE73C8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DE73C8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E73C8" w:rsidRPr="00D92CCB" w:rsidTr="00EA280F">
        <w:trPr>
          <w:cantSplit/>
          <w:trHeight w:val="603"/>
        </w:trPr>
        <w:tc>
          <w:tcPr>
            <w:tcW w:w="206" w:type="pc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DE73C8" w:rsidRDefault="00DE73C8" w:rsidP="00254307">
            <w:pPr>
              <w:pStyle w:val="1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DE73C8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DE73C8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DE73C8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63" w:type="pct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DE73C8" w:rsidRPr="00D92CCB" w:rsidTr="00EA280F">
        <w:trPr>
          <w:cantSplit/>
          <w:trHeight w:val="836"/>
        </w:trPr>
        <w:tc>
          <w:tcPr>
            <w:tcW w:w="206" w:type="pct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DE73C8" w:rsidRPr="00D92CCB" w:rsidRDefault="00DE73C8" w:rsidP="00254307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DE73C8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DE73C8" w:rsidRPr="00D92CCB" w:rsidRDefault="00DE73C8" w:rsidP="00E70969">
            <w:pPr>
              <w:pStyle w:val="1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DE73C8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DE73C8" w:rsidRPr="00D92CCB" w:rsidRDefault="00DE73C8" w:rsidP="00254307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DE73C8" w:rsidRPr="00D92CCB" w:rsidRDefault="00DE73C8" w:rsidP="00254307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DE73C8" w:rsidRPr="00D92CCB" w:rsidRDefault="00DE73C8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DE73C8" w:rsidRDefault="00DE73C8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DE73C8" w:rsidRPr="00D92CCB" w:rsidRDefault="00DE73C8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DE73C8" w:rsidRPr="00D92CCB" w:rsidRDefault="00DE73C8" w:rsidP="00702B2B">
      <w:pPr>
        <w:pStyle w:val="1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DE73C8" w:rsidRDefault="00DE73C8" w:rsidP="00254307">
      <w:pPr>
        <w:pStyle w:val="1"/>
        <w:tabs>
          <w:tab w:val="left" w:pos="9050"/>
        </w:tabs>
        <w:ind w:firstLine="0"/>
        <w:rPr>
          <w:sz w:val="28"/>
          <w:szCs w:val="28"/>
        </w:rPr>
      </w:pPr>
    </w:p>
    <w:p w:rsidR="00DE73C8" w:rsidRDefault="00DE73C8" w:rsidP="00702B2B">
      <w:pPr>
        <w:pStyle w:val="1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(не менее 10 часов)</w:t>
      </w:r>
    </w:p>
    <w:p w:rsidR="00DE73C8" w:rsidRPr="00D92CCB" w:rsidRDefault="00DE73C8" w:rsidP="00254307">
      <w:pPr>
        <w:pStyle w:val="1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DE73C8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DE73C8" w:rsidRPr="002058F7" w:rsidRDefault="00DE73C8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E73C8" w:rsidRPr="002058F7" w:rsidRDefault="00DE73C8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DE73C8" w:rsidRPr="008D7DB4" w:rsidTr="00955413">
        <w:trPr>
          <w:cantSplit/>
          <w:trHeight w:val="417"/>
        </w:trPr>
        <w:tc>
          <w:tcPr>
            <w:tcW w:w="426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DE73C8" w:rsidRPr="008D7DB4" w:rsidTr="00955413">
        <w:trPr>
          <w:cantSplit/>
          <w:trHeight w:val="412"/>
        </w:trPr>
        <w:tc>
          <w:tcPr>
            <w:tcW w:w="426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DE73C8" w:rsidRPr="008D7DB4" w:rsidTr="00955413">
        <w:trPr>
          <w:cantSplit/>
          <w:trHeight w:val="395"/>
        </w:trPr>
        <w:tc>
          <w:tcPr>
            <w:tcW w:w="426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DE73C8" w:rsidRPr="008D7DB4" w:rsidTr="00955413">
        <w:trPr>
          <w:cantSplit/>
          <w:trHeight w:val="1713"/>
        </w:trPr>
        <w:tc>
          <w:tcPr>
            <w:tcW w:w="426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DE73C8" w:rsidRPr="008D7DB4" w:rsidTr="00955413">
        <w:trPr>
          <w:cantSplit/>
          <w:trHeight w:val="680"/>
        </w:trPr>
        <w:tc>
          <w:tcPr>
            <w:tcW w:w="426" w:type="dxa"/>
          </w:tcPr>
          <w:p w:rsidR="00DE73C8" w:rsidRPr="002058F7" w:rsidRDefault="00DE73C8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DE73C8" w:rsidRPr="002058F7" w:rsidRDefault="00DE73C8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E73C8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DE73C8" w:rsidRPr="002058F7" w:rsidRDefault="00DE73C8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DE73C8" w:rsidRPr="00D92CCB" w:rsidRDefault="00DE73C8" w:rsidP="00254307">
      <w:pPr>
        <w:rPr>
          <w:sz w:val="28"/>
          <w:szCs w:val="28"/>
        </w:rPr>
      </w:pPr>
    </w:p>
    <w:p w:rsidR="00DE73C8" w:rsidRPr="00C309CB" w:rsidRDefault="00DE73C8" w:rsidP="00A0321F">
      <w:pPr>
        <w:pStyle w:val="1"/>
        <w:ind w:firstLine="0"/>
      </w:pPr>
      <w:r w:rsidRPr="00C309CB">
        <w:t xml:space="preserve"> </w:t>
      </w:r>
    </w:p>
    <w:sectPr w:rsidR="00DE73C8" w:rsidRPr="00C309CB" w:rsidSect="00D415C2">
      <w:headerReference w:type="default" r:id="rId7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3C8" w:rsidRDefault="00DE73C8" w:rsidP="008C4F38">
      <w:r>
        <w:separator/>
      </w:r>
    </w:p>
  </w:endnote>
  <w:endnote w:type="continuationSeparator" w:id="0">
    <w:p w:rsidR="00DE73C8" w:rsidRDefault="00DE73C8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3C8" w:rsidRDefault="00DE73C8" w:rsidP="008C4F38">
      <w:r>
        <w:separator/>
      </w:r>
    </w:p>
  </w:footnote>
  <w:footnote w:type="continuationSeparator" w:id="0">
    <w:p w:rsidR="00DE73C8" w:rsidRDefault="00DE73C8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3C8" w:rsidRDefault="00DE73C8">
    <w:pPr>
      <w:pStyle w:val="Header"/>
      <w:jc w:val="center"/>
    </w:pPr>
    <w:fldSimple w:instr=" PAGE   \* MERGEFORMAT ">
      <w:r>
        <w:rPr>
          <w:noProof/>
        </w:rPr>
        <w:t>14</w:t>
      </w:r>
    </w:fldSimple>
  </w:p>
  <w:p w:rsidR="00DE73C8" w:rsidRDefault="00DE73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0170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1A3F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2F60A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D7640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519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7B2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D7DB4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51F2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21F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883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7730D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2CC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3C8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4BC4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1A2C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A2E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7E85"/>
    <w:rPr>
      <w:rFonts w:eastAsia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E7E85"/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BodyTextChar">
    <w:name w:val="Body Text Char"/>
    <w:aliases w:val="Основной текст Знак Знак Char"/>
    <w:link w:val="BodyText"/>
    <w:uiPriority w:val="99"/>
    <w:locked/>
    <w:rsid w:val="002E2A2E"/>
    <w:rPr>
      <w:sz w:val="24"/>
    </w:rPr>
  </w:style>
  <w:style w:type="paragraph" w:styleId="BodyText">
    <w:name w:val="Body Text"/>
    <w:aliases w:val="Основной текст Знак Знак"/>
    <w:basedOn w:val="Normal"/>
    <w:link w:val="BodyTextChar2"/>
    <w:uiPriority w:val="99"/>
    <w:rsid w:val="002E2A2E"/>
    <w:pPr>
      <w:spacing w:after="120"/>
      <w:jc w:val="both"/>
    </w:pPr>
    <w:rPr>
      <w:rFonts w:eastAsia="Calibri"/>
      <w:sz w:val="24"/>
    </w:rPr>
  </w:style>
  <w:style w:type="character" w:customStyle="1" w:styleId="BodyTextChar1">
    <w:name w:val="Body Text Char1"/>
    <w:aliases w:val="Основной текст Знак Знак Char1"/>
    <w:basedOn w:val="DefaultParagraphFont"/>
    <w:link w:val="BodyText"/>
    <w:uiPriority w:val="99"/>
    <w:semiHidden/>
    <w:rsid w:val="00BA4D88"/>
    <w:rPr>
      <w:rFonts w:eastAsia="Times New Roman"/>
      <w:sz w:val="20"/>
      <w:szCs w:val="20"/>
    </w:rPr>
  </w:style>
  <w:style w:type="character" w:customStyle="1" w:styleId="BodyTextChar2">
    <w:name w:val="Body Text Char2"/>
    <w:aliases w:val="Основной текст Знак Знак Char2"/>
    <w:basedOn w:val="DefaultParagraphFont"/>
    <w:link w:val="BodyText"/>
    <w:uiPriority w:val="99"/>
    <w:semiHidden/>
    <w:locked/>
    <w:rsid w:val="002E2A2E"/>
    <w:rPr>
      <w:rFonts w:eastAsia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120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C7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7B45"/>
    <w:rPr>
      <w:rFonts w:ascii="Tahoma" w:hAnsi="Tahoma" w:cs="Tahoma"/>
      <w:sz w:val="16"/>
      <w:szCs w:val="16"/>
      <w:lang w:eastAsia="ru-RU"/>
    </w:rPr>
  </w:style>
  <w:style w:type="paragraph" w:styleId="Title">
    <w:name w:val="Title"/>
    <w:basedOn w:val="Normal"/>
    <w:link w:val="TitleChar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3E7E85"/>
    <w:rPr>
      <w:rFonts w:eastAsia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E7E85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E7E85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E7E85"/>
    <w:rPr>
      <w:rFonts w:eastAsia="Times New Roma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E7E85"/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3E7E85"/>
    <w:rPr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A4D88"/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E7E85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E7E85"/>
    <w:rPr>
      <w:rFonts w:eastAsia="Times New Roman" w:cs="Times New Roman"/>
      <w:sz w:val="24"/>
      <w:szCs w:val="24"/>
    </w:rPr>
  </w:style>
  <w:style w:type="paragraph" w:customStyle="1" w:styleId="1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  <w:sz w:val="20"/>
      <w:szCs w:val="20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  <w:szCs w:val="20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  <w:szCs w:val="20"/>
    </w:rPr>
  </w:style>
  <w:style w:type="character" w:styleId="Hyperlink">
    <w:name w:val="Hyperlink"/>
    <w:basedOn w:val="DefaultParagraphFont"/>
    <w:uiPriority w:val="99"/>
    <w:rsid w:val="003E7E85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E7E85"/>
    <w:rPr>
      <w:rFonts w:ascii="Tahoma" w:hAnsi="Tahoma" w:cs="Tahoma"/>
      <w:color w:val="000000"/>
      <w:sz w:val="24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BA4D88"/>
    <w:rPr>
      <w:rFonts w:eastAsia="Times New Roman"/>
      <w:sz w:val="0"/>
      <w:szCs w:val="0"/>
    </w:rPr>
  </w:style>
  <w:style w:type="paragraph" w:styleId="NormalWeb">
    <w:name w:val="Normal (Web)"/>
    <w:basedOn w:val="Normal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Normal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E7E85"/>
    <w:rPr>
      <w:rFonts w:eastAsia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E7E85"/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BA4D88"/>
    <w:rPr>
      <w:rFonts w:eastAsia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7E8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7E85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BA4D88"/>
    <w:rPr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E7E85"/>
    <w:rPr>
      <w:rFonts w:eastAsia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3E7E85"/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BA4D88"/>
    <w:rPr>
      <w:rFonts w:eastAsia="Times New Roman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3E7E85"/>
    <w:rPr>
      <w:rFonts w:cs="Times New Roman"/>
    </w:rPr>
  </w:style>
  <w:style w:type="table" w:styleId="TableGrid">
    <w:name w:val="Table Grid"/>
    <w:basedOn w:val="TableNormal"/>
    <w:uiPriority w:val="99"/>
    <w:rsid w:val="0096198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rsid w:val="0076706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2660</Words>
  <Characters>15167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Коляскина Татьяна Юрьевна</dc:creator>
  <cp:keywords/>
  <dc:description/>
  <cp:lastModifiedBy>~</cp:lastModifiedBy>
  <cp:revision>3</cp:revision>
  <cp:lastPrinted>2014-08-06T05:50:00Z</cp:lastPrinted>
  <dcterms:created xsi:type="dcterms:W3CDTF">2015-04-20T17:28:00Z</dcterms:created>
  <dcterms:modified xsi:type="dcterms:W3CDTF">2015-09-19T06:00:00Z</dcterms:modified>
</cp:coreProperties>
</file>